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6" w:rsidRDefault="00D95A46" w:rsidP="00D95A46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PROGRAMMAZIONE</w:t>
      </w:r>
    </w:p>
    <w:p w:rsidR="00D95A46" w:rsidRDefault="00D95A46" w:rsidP="00D95A46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DELLE ATTIVITA’  EDUCATIVO-DIDATTICHE</w:t>
      </w:r>
    </w:p>
    <w:p w:rsidR="00D95A46" w:rsidRDefault="00D95A46" w:rsidP="00D95A46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SCUOLA </w:t>
      </w:r>
      <w:r>
        <w:rPr>
          <w:rFonts w:ascii="Verdana" w:hAnsi="Verdana"/>
          <w:b/>
          <w:sz w:val="32"/>
          <w:szCs w:val="22"/>
        </w:rPr>
        <w:t>PRIMARIA</w:t>
      </w:r>
    </w:p>
    <w:p w:rsidR="00D95A46" w:rsidRDefault="00D95A46" w:rsidP="00D95A46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a.s. </w:t>
      </w:r>
      <w:r w:rsidR="003D3DB7">
        <w:rPr>
          <w:rFonts w:ascii="Verdana" w:hAnsi="Verdana"/>
          <w:sz w:val="22"/>
          <w:szCs w:val="22"/>
        </w:rPr>
        <w:t>___________</w:t>
      </w:r>
    </w:p>
    <w:p w:rsidR="00D95A46" w:rsidRDefault="00D95A46" w:rsidP="00D95A46">
      <w:pPr>
        <w:jc w:val="center"/>
        <w:rPr>
          <w:rFonts w:ascii="Verdana" w:hAnsi="Verdana"/>
          <w:sz w:val="22"/>
          <w:szCs w:val="22"/>
        </w:rPr>
      </w:pPr>
    </w:p>
    <w:p w:rsidR="00D95A46" w:rsidRDefault="00D95A46" w:rsidP="00D95A46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Classe ______ Sezione ______ Plesso _____________________________</w:t>
      </w:r>
    </w:p>
    <w:p w:rsidR="00D95A46" w:rsidRDefault="00D95A46" w:rsidP="00D95A46">
      <w:pPr>
        <w:jc w:val="center"/>
        <w:rPr>
          <w:rFonts w:ascii="Verdana" w:hAnsi="Verdana"/>
          <w:sz w:val="22"/>
          <w:szCs w:val="22"/>
        </w:rPr>
      </w:pPr>
    </w:p>
    <w:p w:rsidR="00D95A46" w:rsidRDefault="00D95A46" w:rsidP="00D95A46">
      <w:pPr>
        <w:jc w:val="center"/>
        <w:rPr>
          <w:rFonts w:ascii="Verdana" w:hAnsi="Verdana"/>
          <w:sz w:val="22"/>
          <w:szCs w:val="22"/>
        </w:rPr>
      </w:pPr>
    </w:p>
    <w:p w:rsidR="00D95A46" w:rsidRDefault="00D95A46" w:rsidP="00D95A46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 sottoscritti docenti della classe ____ sezione ____ del plesso _________________ allegano il presente documento integrativo alla programmazione per fascia già deliberata collegialmente e inserita nel POF, contenente gli obiettivi disciplinari generali e i relativi obiettivi minimi.</w:t>
      </w: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A - ANALISI DELLA SITUAZIONE DI PARTENZA</w:t>
            </w:r>
          </w:p>
          <w:p w:rsidR="00D95A46" w:rsidRDefault="00D95A46" w:rsidP="00A732CC">
            <w:pPr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Dati numerici degli alunni; divisione degli alunni in 3 fasce di livello (fascia con difficoltà, fascia intermedia, fascia avanzata); ogni altra informazione utile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DATI SINTETICI</w:t>
            </w: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 xml:space="preserve"> n. ALUNNI (di cui xx maschi, xx femmine. Nel gruppo classe sono presenti x alunni diversamente abili, x alunni con DSA)</w:t>
            </w:r>
          </w:p>
          <w:p w:rsidR="00D95A46" w:rsidRDefault="00D95A46" w:rsidP="00A732CC">
            <w:pPr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</w:p>
          <w:p w:rsidR="00D95A46" w:rsidRDefault="00D95A46" w:rsidP="00D95A46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CON DIFFICOLTA’:</w:t>
            </w:r>
          </w:p>
          <w:p w:rsidR="00D95A46" w:rsidRDefault="00D95A46" w:rsidP="00D95A46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INTERMEDIA:</w:t>
            </w:r>
          </w:p>
          <w:p w:rsidR="00D95A46" w:rsidRDefault="00D95A46" w:rsidP="00D95A46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AVANZATA:</w:t>
            </w:r>
          </w:p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</w:p>
          <w:p w:rsidR="00D95A46" w:rsidRPr="00821562" w:rsidRDefault="00D95A46" w:rsidP="00D95A46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 w:rsidRPr="00821562"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INFORMAZIONI UTILI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Vista l’Analisi della situazione di partenza della classe e in considerazione del fatto che gli obiettivi generali e minimi sono già stati definiti per livello, i docenti procedono alla programmazione annuale che segue:</w:t>
      </w: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B – CONTENUTI</w:t>
            </w: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Si rimanda a quanto stabilito per ogni disciplina nella Programmazione generale annuale delle classi.</w:t>
            </w: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D95A46" w:rsidRDefault="00D95A46" w:rsidP="00D95A46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lastRenderedPageBreak/>
              <w:t>C - STRATEGIE E MODALITA’ OPERATIVE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/>
    <w:p w:rsidR="00D95A46" w:rsidRDefault="00D95A46" w:rsidP="00D95A4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D - MEZZI E STRUMENTI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/>
    <w:p w:rsidR="00D95A46" w:rsidRDefault="00D95A46" w:rsidP="00D95A4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–ATTIVITA’ SPECIFICHE</w:t>
            </w: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 xml:space="preserve"> (manifestazioni, presenza di esperti in classe, uscite, viaggi di istruzione, campi-scuola…) </w:t>
            </w: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PROGETTI</w:t>
            </w:r>
          </w:p>
          <w:p w:rsidR="00D95A46" w:rsidRDefault="00D95A46" w:rsidP="00A732CC">
            <w:pPr>
              <w:rPr>
                <w:rFonts w:ascii="Verdana" w:hAnsi="Verdana"/>
                <w:i/>
                <w:sz w:val="16"/>
                <w:szCs w:val="22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22"/>
                <w:lang w:eastAsia="en-US"/>
              </w:rPr>
              <w:t>Si riportano le attività e che si intende realizzare come classe.</w:t>
            </w:r>
          </w:p>
          <w:p w:rsidR="00D95A46" w:rsidRDefault="00D95A46" w:rsidP="00A732CC">
            <w:pPr>
              <w:rPr>
                <w:rFonts w:ascii="Verdana" w:hAnsi="Verdana"/>
                <w:i/>
                <w:sz w:val="16"/>
                <w:szCs w:val="22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22"/>
                <w:lang w:eastAsia="en-US"/>
              </w:rPr>
              <w:t>La programmazione dei progetti inseriti formalmente nel POF verrà contenuta nel modulo specifico.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- PERCORSI INDIVIDUALIZZATI PER ALUNNI IN SITUAZIONE DI DIFFICOLTA’</w:t>
            </w:r>
          </w:p>
          <w:p w:rsidR="00D95A46" w:rsidRDefault="00D95A46" w:rsidP="00D95A46">
            <w:pPr>
              <w:numPr>
                <w:ilvl w:val="0"/>
                <w:numId w:val="1"/>
              </w:numPr>
              <w:jc w:val="left"/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Per eventuali alunni diversamente abili: inserire cognome e nome; rimandare alla programmazione specifica del PEI</w:t>
            </w:r>
          </w:p>
          <w:p w:rsidR="00D95A46" w:rsidRDefault="00D95A46" w:rsidP="00D95A46">
            <w:pPr>
              <w:numPr>
                <w:ilvl w:val="0"/>
                <w:numId w:val="1"/>
              </w:numPr>
              <w:jc w:val="left"/>
              <w:rPr>
                <w:rFonts w:ascii="Verdana" w:hAnsi="Verdana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Per eventuali alunni DSA o BES:inserire cognome e nome; rimandare  alla programmazione specifica del PDP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D95A46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A46" w:rsidRDefault="00D95A46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 - STRUMENTI E MODALITA’ DI VERIFICA E VALUTAZIONE DEGLI APPRENDIMENTI</w:t>
            </w: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D95A46" w:rsidRDefault="00D95A46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ind w:firstLine="708"/>
        <w:rPr>
          <w:rFonts w:ascii="Verdana" w:eastAsia="Calibri" w:hAnsi="Verdana"/>
          <w:sz w:val="22"/>
          <w:szCs w:val="22"/>
        </w:rPr>
      </w:pPr>
      <w:r>
        <w:rPr>
          <w:rFonts w:ascii="Verdana" w:eastAsia="Calibri" w:hAnsi="Verdana"/>
          <w:sz w:val="22"/>
          <w:szCs w:val="22"/>
        </w:rPr>
        <w:t>Le unità di apprendimento, gli obiettivi specifici di apprendimento, le attività specifiche e le valutazioni curricolari saranno programmati in sede di programmazione settimanale.</w:t>
      </w:r>
    </w:p>
    <w:p w:rsidR="00D95A46" w:rsidRDefault="00D95A46" w:rsidP="00D95A46">
      <w:pPr>
        <w:rPr>
          <w:rFonts w:ascii="Verdana" w:hAnsi="Verdana"/>
          <w:sz w:val="22"/>
          <w:szCs w:val="22"/>
        </w:rPr>
      </w:pPr>
    </w:p>
    <w:p w:rsidR="00D95A46" w:rsidRDefault="00D95A46" w:rsidP="00D95A46">
      <w:pPr>
        <w:pStyle w:val="nomesociet"/>
        <w:spacing w:before="0" w:beforeAutospacing="0" w:after="0" w:afterAutospacing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</w:p>
    <w:p w:rsidR="00D95A46" w:rsidRDefault="00D95A46" w:rsidP="00D95A46">
      <w:pPr>
        <w:pStyle w:val="nomesociet"/>
        <w:spacing w:before="0" w:beforeAutospacing="0" w:after="0" w:afterAutospacing="0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 docenti della classe</w:t>
      </w:r>
    </w:p>
    <w:tbl>
      <w:tblPr>
        <w:tblStyle w:val="Grigliatabella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172"/>
        <w:gridCol w:w="5172"/>
      </w:tblGrid>
      <w:tr w:rsidR="00D95A46" w:rsidTr="00A732CC">
        <w:tc>
          <w:tcPr>
            <w:tcW w:w="5172" w:type="dxa"/>
            <w:tcBorders>
              <w:bottom w:val="double" w:sz="4" w:space="0" w:color="auto"/>
            </w:tcBorders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>Docente</w:t>
            </w:r>
          </w:p>
        </w:tc>
        <w:tc>
          <w:tcPr>
            <w:tcW w:w="5172" w:type="dxa"/>
            <w:tcBorders>
              <w:bottom w:val="double" w:sz="4" w:space="0" w:color="auto"/>
            </w:tcBorders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>Firma</w:t>
            </w:r>
          </w:p>
        </w:tc>
      </w:tr>
      <w:tr w:rsidR="00D95A46" w:rsidTr="00A732CC">
        <w:tc>
          <w:tcPr>
            <w:tcW w:w="5172" w:type="dxa"/>
            <w:tcBorders>
              <w:top w:val="double" w:sz="4" w:space="0" w:color="auto"/>
            </w:tcBorders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  <w:tcBorders>
              <w:top w:val="double" w:sz="4" w:space="0" w:color="auto"/>
            </w:tcBorders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D95A46" w:rsidTr="00A732CC"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D95A46" w:rsidTr="00A732CC"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D95A46" w:rsidTr="00A732CC"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D95A46" w:rsidTr="00A732CC"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D95A46" w:rsidTr="00A732CC"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D95A46" w:rsidRDefault="00D95A46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6D6A75" w:rsidRPr="00314B8F" w:rsidRDefault="006D6A75" w:rsidP="00D95A46">
      <w:pPr>
        <w:rPr>
          <w:rFonts w:ascii="Verdana" w:hAnsi="Verdana"/>
          <w:sz w:val="22"/>
          <w:szCs w:val="22"/>
        </w:rPr>
      </w:pPr>
    </w:p>
    <w:sectPr w:rsidR="006D6A75" w:rsidRPr="00314B8F" w:rsidSect="007B7040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966" w:rsidRDefault="00600966">
      <w:r>
        <w:separator/>
      </w:r>
    </w:p>
  </w:endnote>
  <w:endnote w:type="continuationSeparator" w:id="1">
    <w:p w:rsidR="00600966" w:rsidRDefault="00600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966" w:rsidRDefault="00600966">
      <w:r>
        <w:separator/>
      </w:r>
    </w:p>
  </w:footnote>
  <w:footnote w:type="continuationSeparator" w:id="1">
    <w:p w:rsidR="00600966" w:rsidRDefault="00600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9B7910">
    <w:pPr>
      <w:pStyle w:val="Intestazione"/>
      <w:jc w:val="right"/>
    </w:pPr>
    <w:fldSimple w:instr=" PAGE   \* MERGEFORMAT ">
      <w:r w:rsidR="0002237D">
        <w:rPr>
          <w:noProof/>
        </w:rPr>
        <w:t>2</w:t>
      </w:r>
    </w:fldSimple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 w:rsidR="003D3DB7">
            <w:rPr>
              <w:rFonts w:ascii="Verdana" w:hAnsi="Verdana"/>
              <w:spacing w:val="10"/>
              <w:sz w:val="14"/>
              <w:szCs w:val="19"/>
            </w:rPr>
            <w:t>via Accademia Italiana della Cucina, 1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 xml:space="preserve">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3D3DB7" w:rsidRPr="003A40D2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A00C6"/>
    <w:multiLevelType w:val="hybridMultilevel"/>
    <w:tmpl w:val="A6B6088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764A376B"/>
    <w:multiLevelType w:val="hybridMultilevel"/>
    <w:tmpl w:val="85488C62"/>
    <w:lvl w:ilvl="0" w:tplc="4F36465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08"/>
  <w:hyphenationZone w:val="283"/>
  <w:characterSpacingControl w:val="doNotCompress"/>
  <w:savePreviewPicture/>
  <w:hdrShapeDefaults>
    <o:shapedefaults v:ext="edit" spidmax="9318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109C8"/>
    <w:rsid w:val="000060F8"/>
    <w:rsid w:val="0002237D"/>
    <w:rsid w:val="00024A3A"/>
    <w:rsid w:val="00065FDB"/>
    <w:rsid w:val="00095908"/>
    <w:rsid w:val="000C7C2A"/>
    <w:rsid w:val="001427D0"/>
    <w:rsid w:val="00196149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228A"/>
    <w:rsid w:val="00334216"/>
    <w:rsid w:val="00370E08"/>
    <w:rsid w:val="00383247"/>
    <w:rsid w:val="003D215B"/>
    <w:rsid w:val="003D3DB7"/>
    <w:rsid w:val="003E1CCB"/>
    <w:rsid w:val="00400E02"/>
    <w:rsid w:val="00455F11"/>
    <w:rsid w:val="00481129"/>
    <w:rsid w:val="004B13DA"/>
    <w:rsid w:val="004D530F"/>
    <w:rsid w:val="004E0799"/>
    <w:rsid w:val="0054699D"/>
    <w:rsid w:val="00585FA0"/>
    <w:rsid w:val="005A3115"/>
    <w:rsid w:val="005B4044"/>
    <w:rsid w:val="005E579C"/>
    <w:rsid w:val="005F5D2F"/>
    <w:rsid w:val="00600966"/>
    <w:rsid w:val="006109C8"/>
    <w:rsid w:val="0067671B"/>
    <w:rsid w:val="00687E34"/>
    <w:rsid w:val="006D3966"/>
    <w:rsid w:val="006D6A75"/>
    <w:rsid w:val="006E0011"/>
    <w:rsid w:val="006F5AD1"/>
    <w:rsid w:val="00737ED5"/>
    <w:rsid w:val="00744E3A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B7356"/>
    <w:rsid w:val="008C5F7E"/>
    <w:rsid w:val="008D21DC"/>
    <w:rsid w:val="00906ED8"/>
    <w:rsid w:val="00980F1E"/>
    <w:rsid w:val="0099179B"/>
    <w:rsid w:val="009A57A0"/>
    <w:rsid w:val="009B7910"/>
    <w:rsid w:val="009F7759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A233B"/>
    <w:rsid w:val="00BE26DC"/>
    <w:rsid w:val="00BE7ED4"/>
    <w:rsid w:val="00BF29A2"/>
    <w:rsid w:val="00BF3871"/>
    <w:rsid w:val="00BF585A"/>
    <w:rsid w:val="00C513D9"/>
    <w:rsid w:val="00CC73AD"/>
    <w:rsid w:val="00D21FD9"/>
    <w:rsid w:val="00D81343"/>
    <w:rsid w:val="00D95A46"/>
    <w:rsid w:val="00DB0E23"/>
    <w:rsid w:val="00DE4B6D"/>
    <w:rsid w:val="00E14F8E"/>
    <w:rsid w:val="00E31A82"/>
    <w:rsid w:val="00E54E87"/>
    <w:rsid w:val="00E91BDA"/>
    <w:rsid w:val="00EA17D4"/>
    <w:rsid w:val="00EE43E0"/>
    <w:rsid w:val="00EF224B"/>
    <w:rsid w:val="00F02FC4"/>
    <w:rsid w:val="00F74DE5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">
    <w:name w:val="Corpo testo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RCHIVIO%20DRAISCIACCIO\2%20-%20Scuola%20ok\13%20-%202017-2018%20-%20I.C.%20GINO%20FELCI\F1%20-%20IN%20USCITA%20-%20FELCI%202017-2018\1111%20-%20CARTA%20INTESTATA%20FELCI%202017-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 FELCI 2017-2018</Template>
  <TotalTime>1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2243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Utente</dc:creator>
  <cp:lastModifiedBy>anna.morsa</cp:lastModifiedBy>
  <cp:revision>2</cp:revision>
  <cp:lastPrinted>2017-04-20T10:36:00Z</cp:lastPrinted>
  <dcterms:created xsi:type="dcterms:W3CDTF">2020-10-26T10:16:00Z</dcterms:created>
  <dcterms:modified xsi:type="dcterms:W3CDTF">2020-10-26T10:16:00Z</dcterms:modified>
</cp:coreProperties>
</file>