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790" w:rsidRDefault="00874790" w:rsidP="00874790">
      <w:pPr>
        <w:pStyle w:val="Corpotesto"/>
        <w:jc w:val="center"/>
        <w:rPr>
          <w:rFonts w:eastAsia="Calibri"/>
          <w:b/>
          <w:bCs/>
          <w:sz w:val="22"/>
          <w:u w:val="single"/>
        </w:rPr>
      </w:pPr>
      <w:r>
        <w:rPr>
          <w:rFonts w:eastAsia="Calibri"/>
          <w:b/>
          <w:bCs/>
          <w:sz w:val="22"/>
          <w:u w:val="single"/>
        </w:rPr>
        <w:t>Estratto verbale de</w:t>
      </w:r>
      <w:bookmarkStart w:id="0" w:name="_GoBack"/>
      <w:bookmarkEnd w:id="0"/>
      <w:r>
        <w:rPr>
          <w:rFonts w:eastAsia="Calibri"/>
          <w:b/>
          <w:bCs/>
          <w:sz w:val="22"/>
          <w:u w:val="single"/>
        </w:rPr>
        <w:t>lla scelta dei libri di testo (proposte da sottoporre al collegio dei docenti)</w:t>
      </w:r>
    </w:p>
    <w:p w:rsidR="00874790" w:rsidRDefault="00874790" w:rsidP="00874790">
      <w:pPr>
        <w:pStyle w:val="Corpotesto"/>
        <w:jc w:val="center"/>
        <w:rPr>
          <w:rFonts w:eastAsia="Calibri"/>
          <w:sz w:val="22"/>
        </w:rPr>
      </w:pPr>
      <w:r>
        <w:rPr>
          <w:rFonts w:eastAsia="Calibri"/>
          <w:b/>
          <w:bCs/>
          <w:sz w:val="22"/>
          <w:u w:val="single"/>
        </w:rPr>
        <w:t xml:space="preserve">Anno scolastico </w:t>
      </w:r>
      <w:r>
        <w:rPr>
          <w:rFonts w:eastAsia="Calibri"/>
          <w:b/>
          <w:bCs/>
          <w:sz w:val="22"/>
          <w:u w:val="single"/>
        </w:rPr>
        <w:tab/>
      </w:r>
      <w:r>
        <w:rPr>
          <w:rFonts w:eastAsia="Calibri"/>
          <w:b/>
          <w:bCs/>
          <w:sz w:val="22"/>
          <w:u w:val="single"/>
        </w:rPr>
        <w:tab/>
      </w:r>
      <w:r>
        <w:rPr>
          <w:rFonts w:eastAsia="Calibri"/>
          <w:b/>
          <w:bCs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  <w:sz w:val="22"/>
          <w:u w:val="single"/>
        </w:rPr>
      </w:pPr>
      <w:r>
        <w:rPr>
          <w:rFonts w:eastAsia="Calibri" w:cs="Arial"/>
          <w:sz w:val="22"/>
        </w:rPr>
        <w:t xml:space="preserve">Il giorno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</w:rPr>
        <w:t xml:space="preserve"> alle ore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</w:rPr>
        <w:t xml:space="preserve"> si è riunito il Consiglio di Interclasse del Plesso </w:t>
      </w:r>
      <w:r>
        <w:rPr>
          <w:rFonts w:eastAsia="Calibri" w:cs="Arial"/>
          <w:sz w:val="22"/>
          <w:u w:val="single"/>
        </w:rPr>
        <w:t xml:space="preserve">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  <w:sz w:val="22"/>
          <w:u w:val="single"/>
        </w:rPr>
      </w:pPr>
      <w:r>
        <w:rPr>
          <w:rFonts w:eastAsia="Calibri" w:cs="Arial"/>
          <w:sz w:val="22"/>
        </w:rPr>
        <w:t xml:space="preserve">Tutti i componenti risultano presenti ad eccezione di: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  <w:sz w:val="22"/>
        </w:rPr>
      </w:pPr>
      <w:r>
        <w:rPr>
          <w:rFonts w:eastAsia="Calibri" w:cs="Arial"/>
          <w:sz w:val="22"/>
        </w:rPr>
        <w:t xml:space="preserve">per discutere la scelta dei libri di testo per l’anno scolastico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</w:rPr>
        <w:t>, a norma delle disposizioni emanate dal Ministero della Pubblica Istruzione.</w:t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</w:rPr>
      </w:pPr>
      <w:r>
        <w:rPr>
          <w:rFonts w:eastAsia="Calibri" w:cs="Arial"/>
          <w:sz w:val="22"/>
        </w:rPr>
        <w:t>Il consiglio di interclasse decide di proporre al Collegio dei docenti i testi sotto</w:t>
      </w:r>
      <w:r>
        <w:rPr>
          <w:rFonts w:ascii="Verdana" w:eastAsia="Calibri" w:hAnsi="Verdana"/>
          <w:sz w:val="24"/>
        </w:rPr>
        <w:t xml:space="preserve"> </w:t>
      </w:r>
      <w:r>
        <w:rPr>
          <w:rFonts w:eastAsia="Calibri" w:cs="Arial"/>
          <w:sz w:val="22"/>
        </w:rPr>
        <w:t>indicati:</w:t>
      </w:r>
      <w:r>
        <w:rPr>
          <w:rFonts w:ascii="Verdana" w:eastAsia="Calibri" w:hAnsi="Verdana"/>
          <w:sz w:val="24"/>
        </w:rPr>
        <w:t xml:space="preserve"> </w:t>
      </w:r>
      <w:r>
        <w:rPr>
          <w:rFonts w:eastAsia="Calibri" w:cs="Arial"/>
        </w:rPr>
        <w:t>(scrivere in carattere stampatello)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"/>
        <w:gridCol w:w="1375"/>
        <w:gridCol w:w="2226"/>
        <w:gridCol w:w="2337"/>
        <w:gridCol w:w="1853"/>
        <w:gridCol w:w="1456"/>
      </w:tblGrid>
      <w:tr w:rsidR="00874790" w:rsidTr="006D7D48">
        <w:trPr>
          <w:trHeight w:hRule="exact" w:val="624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ind w:left="-8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CLASSE</w:t>
            </w: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LETTURA O SUSSIDIARIO</w:t>
            </w: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AUTORE</w:t>
            </w: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TITOLO</w:t>
            </w: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CASA EDITRICE</w:t>
            </w: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CODICE</w:t>
            </w: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ind w:left="-88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874790">
            <w:pPr>
              <w:pStyle w:val="Corpotesto"/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</w:tbl>
    <w:p w:rsidR="00874790" w:rsidRDefault="00874790" w:rsidP="00874790">
      <w:pPr>
        <w:pStyle w:val="Corpotesto"/>
        <w:spacing w:after="0" w:line="240" w:lineRule="auto"/>
        <w:ind w:left="709"/>
        <w:rPr>
          <w:rFonts w:eastAsia="Calibri"/>
        </w:rPr>
      </w:pPr>
    </w:p>
    <w:p w:rsidR="00874790" w:rsidRDefault="00874790" w:rsidP="00874790">
      <w:pPr>
        <w:pStyle w:val="Corpotesto"/>
        <w:spacing w:after="0" w:line="240" w:lineRule="auto"/>
        <w:ind w:left="709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 xml:space="preserve">La seduta è sciolta alle ore </w:t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240" w:lineRule="auto"/>
        <w:ind w:left="709"/>
        <w:rPr>
          <w:rFonts w:eastAsia="Calibri"/>
          <w:sz w:val="22"/>
        </w:rPr>
      </w:pPr>
      <w:r>
        <w:rPr>
          <w:rFonts w:eastAsia="Calibri"/>
          <w:sz w:val="22"/>
        </w:rPr>
        <w:t xml:space="preserve">Letto, approvato e sottoscritto dai </w:t>
      </w:r>
      <w:r w:rsidR="006D7D48">
        <w:rPr>
          <w:rFonts w:eastAsia="Calibri"/>
          <w:sz w:val="22"/>
        </w:rPr>
        <w:t>sotto elencati</w:t>
      </w:r>
      <w:r>
        <w:rPr>
          <w:rFonts w:eastAsia="Calibri"/>
          <w:sz w:val="22"/>
        </w:rPr>
        <w:t xml:space="preserve"> membri del Consiglio di Interclasse: </w:t>
      </w:r>
    </w:p>
    <w:p w:rsidR="00874790" w:rsidRDefault="00874790" w:rsidP="00F865E3">
      <w:pPr>
        <w:pStyle w:val="Corpotesto"/>
        <w:spacing w:after="0" w:line="480" w:lineRule="auto"/>
        <w:ind w:left="709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/>
          <w:sz w:val="22"/>
        </w:rPr>
      </w:pPr>
      <w:r>
        <w:rPr>
          <w:rFonts w:eastAsia="Calibri"/>
          <w:sz w:val="22"/>
        </w:rPr>
        <w:t>…</w:t>
      </w:r>
      <w:proofErr w:type="gramStart"/>
      <w:r>
        <w:rPr>
          <w:rFonts w:eastAsia="Calibri"/>
          <w:sz w:val="22"/>
        </w:rPr>
        <w:t>…….</w:t>
      </w:r>
      <w:proofErr w:type="gramEnd"/>
      <w:r>
        <w:rPr>
          <w:rFonts w:eastAsia="Calibri"/>
          <w:sz w:val="22"/>
        </w:rPr>
        <w:t>omissis………</w:t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/>
          <w:sz w:val="22"/>
        </w:rPr>
      </w:pPr>
      <w:r>
        <w:rPr>
          <w:rFonts w:eastAsia="Calibri"/>
          <w:sz w:val="22"/>
        </w:rPr>
        <w:tab/>
        <w:t>Il segretario</w:t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  <w:t>Il Presidente</w:t>
      </w:r>
    </w:p>
    <w:p w:rsidR="006D6A75" w:rsidRPr="00874790" w:rsidRDefault="00874790" w:rsidP="006D7D48">
      <w:pPr>
        <w:pStyle w:val="Corpotesto"/>
        <w:spacing w:after="0" w:line="360" w:lineRule="auto"/>
        <w:ind w:left="709"/>
        <w:rPr>
          <w:szCs w:val="22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sectPr w:rsidR="006D6A75" w:rsidRPr="00874790" w:rsidSect="00F865E3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567" w:right="851" w:bottom="567" w:left="851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790" w:rsidRDefault="00874790">
      <w:r>
        <w:separator/>
      </w:r>
    </w:p>
  </w:endnote>
  <w:endnote w:type="continuationSeparator" w:id="0">
    <w:p w:rsidR="00874790" w:rsidRDefault="0087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102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02"/>
      <w:gridCol w:w="510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790" w:rsidRDefault="00874790">
      <w:r>
        <w:separator/>
      </w:r>
    </w:p>
  </w:footnote>
  <w:footnote w:type="continuationSeparator" w:id="0">
    <w:p w:rsidR="00874790" w:rsidRDefault="00874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046DB5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7D48">
      <w:rPr>
        <w:noProof/>
      </w:rPr>
      <w:t>2</w:t>
    </w:r>
    <w:r>
      <w:rPr>
        <w:noProof/>
      </w:rP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97" name="Immagine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874790" w:rsidP="00874790">
    <w:pPr>
      <w:tabs>
        <w:tab w:val="left" w:pos="3627"/>
        <w:tab w:val="center" w:pos="5102"/>
      </w:tabs>
    </w:pPr>
    <w:r>
      <w:tab/>
    </w:r>
    <w:r>
      <w:tab/>
    </w:r>
    <w:r w:rsidR="0086303A">
      <w:rPr>
        <w:noProof/>
      </w:rPr>
      <w:drawing>
        <wp:inline distT="0" distB="0" distL="0" distR="0">
          <wp:extent cx="486012" cy="420243"/>
          <wp:effectExtent l="19050" t="0" r="9288" b="0"/>
          <wp:docPr id="9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046DB5" w:rsidRDefault="00046DB5" w:rsidP="00046DB5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>
            <w:rPr>
              <w:rFonts w:ascii="Verdana" w:hAnsi="Verdana"/>
              <w:spacing w:val="10"/>
              <w:sz w:val="14"/>
              <w:szCs w:val="19"/>
            </w:rPr>
            <w:t>Accademia Italiana della Cucina, 1 - 00049 Velletri (Roma)</w:t>
          </w:r>
        </w:p>
        <w:p w:rsidR="00046DB5" w:rsidRPr="00370E08" w:rsidRDefault="00046DB5" w:rsidP="00046DB5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 xml:space="preserve">1373 – 06/20976258 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6D7D48" w:rsidRPr="00511095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100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101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70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C47"/>
    <w:rsid w:val="000060F8"/>
    <w:rsid w:val="00024A3A"/>
    <w:rsid w:val="00046DB5"/>
    <w:rsid w:val="00065FDB"/>
    <w:rsid w:val="00095908"/>
    <w:rsid w:val="000C7C2A"/>
    <w:rsid w:val="001427D0"/>
    <w:rsid w:val="00196149"/>
    <w:rsid w:val="001A526E"/>
    <w:rsid w:val="001D3E98"/>
    <w:rsid w:val="001F5BCE"/>
    <w:rsid w:val="00201BC9"/>
    <w:rsid w:val="0021055C"/>
    <w:rsid w:val="002971AE"/>
    <w:rsid w:val="002D1BB5"/>
    <w:rsid w:val="002E200E"/>
    <w:rsid w:val="002F5166"/>
    <w:rsid w:val="00314B8F"/>
    <w:rsid w:val="00334216"/>
    <w:rsid w:val="00370E08"/>
    <w:rsid w:val="00383247"/>
    <w:rsid w:val="003D215B"/>
    <w:rsid w:val="003E1CCB"/>
    <w:rsid w:val="00400E02"/>
    <w:rsid w:val="00455F11"/>
    <w:rsid w:val="00481129"/>
    <w:rsid w:val="004D530F"/>
    <w:rsid w:val="004E0799"/>
    <w:rsid w:val="0054699D"/>
    <w:rsid w:val="00564C47"/>
    <w:rsid w:val="00585FA0"/>
    <w:rsid w:val="005A3115"/>
    <w:rsid w:val="005B4044"/>
    <w:rsid w:val="005E579C"/>
    <w:rsid w:val="005F5D2F"/>
    <w:rsid w:val="0067671B"/>
    <w:rsid w:val="00687E34"/>
    <w:rsid w:val="006D6A75"/>
    <w:rsid w:val="006D7D48"/>
    <w:rsid w:val="006E0011"/>
    <w:rsid w:val="006F5AD1"/>
    <w:rsid w:val="00737ED5"/>
    <w:rsid w:val="00753B6C"/>
    <w:rsid w:val="007A2379"/>
    <w:rsid w:val="007A76B4"/>
    <w:rsid w:val="007B7040"/>
    <w:rsid w:val="007D7826"/>
    <w:rsid w:val="008266FF"/>
    <w:rsid w:val="00826BFF"/>
    <w:rsid w:val="008446BF"/>
    <w:rsid w:val="0086303A"/>
    <w:rsid w:val="00874790"/>
    <w:rsid w:val="008B7356"/>
    <w:rsid w:val="008C5F7E"/>
    <w:rsid w:val="008D21DC"/>
    <w:rsid w:val="00906ED8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E26DC"/>
    <w:rsid w:val="00BE7ED4"/>
    <w:rsid w:val="00BF29A2"/>
    <w:rsid w:val="00BF3871"/>
    <w:rsid w:val="00BF585A"/>
    <w:rsid w:val="00C513D9"/>
    <w:rsid w:val="00CC73AD"/>
    <w:rsid w:val="00D81343"/>
    <w:rsid w:val="00DB0E23"/>
    <w:rsid w:val="00E14F8E"/>
    <w:rsid w:val="00E31A82"/>
    <w:rsid w:val="00E91BDA"/>
    <w:rsid w:val="00EA17D4"/>
    <w:rsid w:val="00EE43E0"/>
    <w:rsid w:val="00EF224B"/>
    <w:rsid w:val="00F02FC4"/>
    <w:rsid w:val="00F81A94"/>
    <w:rsid w:val="00F84AFA"/>
    <w:rsid w:val="00F865E3"/>
    <w:rsid w:val="00FA560C"/>
    <w:rsid w:val="00FC3982"/>
    <w:rsid w:val="00FD40C0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1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98DD3D6C-74A9-4F4C-AFF3-BD572035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74790"/>
    <w:pPr>
      <w:jc w:val="lef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  <w:jc w:val="both"/>
    </w:pPr>
  </w:style>
  <w:style w:type="paragraph" w:styleId="Testofumetto">
    <w:name w:val="Balloon Text"/>
    <w:basedOn w:val="Normale"/>
    <w:link w:val="TestofumettoCarattere"/>
    <w:rsid w:val="005A3115"/>
    <w:pPr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74790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74790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ilio\Desktop\1111%20-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</Template>
  <TotalTime>2</TotalTime>
  <Pages>1</Pages>
  <Words>111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910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attilio</dc:creator>
  <cp:lastModifiedBy>RMIC8F700A - I.C. VIA ACCADEMIA DELLA CUCINA ITALIANA</cp:lastModifiedBy>
  <cp:revision>3</cp:revision>
  <cp:lastPrinted>2023-04-17T11:28:00Z</cp:lastPrinted>
  <dcterms:created xsi:type="dcterms:W3CDTF">2021-04-28T11:31:00Z</dcterms:created>
  <dcterms:modified xsi:type="dcterms:W3CDTF">2023-04-17T11:28:00Z</dcterms:modified>
</cp:coreProperties>
</file>