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7C0" w:rsidRPr="00BE17C0" w:rsidRDefault="00BE17C0" w:rsidP="00BE17C0">
      <w:pPr>
        <w:jc w:val="center"/>
        <w:rPr>
          <w:rFonts w:ascii="Verdana" w:hAnsi="Verdana"/>
          <w:b/>
          <w:sz w:val="32"/>
          <w:szCs w:val="32"/>
        </w:rPr>
      </w:pPr>
      <w:r w:rsidRPr="00BE17C0">
        <w:rPr>
          <w:rFonts w:ascii="Verdana" w:hAnsi="Verdana"/>
          <w:b/>
          <w:sz w:val="32"/>
          <w:szCs w:val="32"/>
        </w:rPr>
        <w:t xml:space="preserve">Frazionamento del FIS </w:t>
      </w:r>
      <w:proofErr w:type="spellStart"/>
      <w:proofErr w:type="gramStart"/>
      <w:r w:rsidRPr="00BE17C0">
        <w:rPr>
          <w:rFonts w:ascii="Verdana" w:hAnsi="Verdana"/>
          <w:b/>
          <w:sz w:val="32"/>
          <w:szCs w:val="32"/>
        </w:rPr>
        <w:t>a.s.</w:t>
      </w:r>
      <w:proofErr w:type="spellEnd"/>
      <w:proofErr w:type="gramEnd"/>
      <w:r w:rsidRPr="00BE17C0">
        <w:rPr>
          <w:rFonts w:ascii="Verdana" w:hAnsi="Verdana"/>
          <w:b/>
          <w:sz w:val="32"/>
          <w:szCs w:val="32"/>
        </w:rPr>
        <w:t xml:space="preserve"> 201</w:t>
      </w:r>
      <w:r w:rsidR="0069091D">
        <w:rPr>
          <w:rFonts w:ascii="Verdana" w:hAnsi="Verdana"/>
          <w:b/>
          <w:sz w:val="32"/>
          <w:szCs w:val="32"/>
        </w:rPr>
        <w:t>8-2019</w:t>
      </w:r>
    </w:p>
    <w:p w:rsidR="00BE17C0" w:rsidRPr="00BE17C0" w:rsidRDefault="00BE17C0" w:rsidP="00BE17C0">
      <w:pPr>
        <w:jc w:val="center"/>
        <w:rPr>
          <w:rFonts w:ascii="Verdana" w:hAnsi="Verdana"/>
          <w:sz w:val="22"/>
          <w:szCs w:val="22"/>
        </w:rPr>
      </w:pPr>
    </w:p>
    <w:p w:rsidR="00BE17C0" w:rsidRDefault="00BE17C0" w:rsidP="00BE17C0">
      <w:pPr>
        <w:jc w:val="center"/>
        <w:rPr>
          <w:rFonts w:ascii="Verdana" w:hAnsi="Verdana"/>
          <w:sz w:val="22"/>
          <w:szCs w:val="22"/>
        </w:rPr>
      </w:pPr>
    </w:p>
    <w:p w:rsidR="00BE17C0" w:rsidRPr="00BE17C0" w:rsidRDefault="00BE17C0" w:rsidP="00BE17C0">
      <w:pPr>
        <w:jc w:val="center"/>
        <w:rPr>
          <w:rFonts w:ascii="Verdana" w:hAnsi="Verdana"/>
          <w:sz w:val="22"/>
          <w:szCs w:val="22"/>
        </w:rPr>
      </w:pPr>
      <w:r w:rsidRPr="00BE17C0">
        <w:rPr>
          <w:rFonts w:ascii="Verdana" w:hAnsi="Verdana"/>
          <w:sz w:val="22"/>
          <w:szCs w:val="22"/>
        </w:rPr>
        <w:t>Plesso _____________________________________________</w:t>
      </w:r>
    </w:p>
    <w:p w:rsidR="00BE17C0" w:rsidRPr="00BE17C0" w:rsidRDefault="00BE17C0">
      <w:pPr>
        <w:rPr>
          <w:rFonts w:ascii="Verdana" w:hAnsi="Verdana"/>
          <w:sz w:val="22"/>
          <w:szCs w:val="22"/>
        </w:rPr>
      </w:pPr>
    </w:p>
    <w:tbl>
      <w:tblPr>
        <w:tblStyle w:val="Grigliatabella"/>
        <w:tblW w:w="0" w:type="auto"/>
        <w:tblLook w:val="04A0"/>
      </w:tblPr>
      <w:tblGrid>
        <w:gridCol w:w="2378"/>
        <w:gridCol w:w="1067"/>
        <w:gridCol w:w="1067"/>
        <w:gridCol w:w="1067"/>
        <w:gridCol w:w="1067"/>
        <w:gridCol w:w="1067"/>
        <w:gridCol w:w="924"/>
        <w:gridCol w:w="1783"/>
      </w:tblGrid>
      <w:tr w:rsidR="00BE17C0" w:rsidRPr="00BE17C0" w:rsidTr="0069091D">
        <w:tc>
          <w:tcPr>
            <w:tcW w:w="2378" w:type="dxa"/>
            <w:tcBorders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Cognome e nome</w:t>
            </w:r>
          </w:p>
        </w:tc>
        <w:tc>
          <w:tcPr>
            <w:tcW w:w="1067" w:type="dxa"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Progetto</w:t>
            </w:r>
          </w:p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Progetto</w:t>
            </w:r>
          </w:p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Progetto</w:t>
            </w:r>
          </w:p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Progetto</w:t>
            </w:r>
          </w:p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Progetto</w:t>
            </w:r>
          </w:p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proofErr w:type="gramStart"/>
            <w:r w:rsidRPr="00BE17C0">
              <w:rPr>
                <w:rFonts w:ascii="Verdana" w:hAnsi="Verdana"/>
                <w:sz w:val="20"/>
                <w:szCs w:val="20"/>
              </w:rPr>
              <w:t>Totale ore</w:t>
            </w:r>
            <w:proofErr w:type="gramEnd"/>
          </w:p>
        </w:tc>
        <w:tc>
          <w:tcPr>
            <w:tcW w:w="1783" w:type="dxa"/>
            <w:tcBorders>
              <w:left w:val="double" w:sz="4" w:space="0" w:color="auto"/>
              <w:bottom w:val="double" w:sz="4" w:space="0" w:color="auto"/>
              <w:right w:val="nil"/>
            </w:tcBorders>
            <w:vAlign w:val="center"/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BE17C0">
              <w:rPr>
                <w:rFonts w:ascii="Verdana" w:hAnsi="Verdana"/>
                <w:sz w:val="20"/>
                <w:szCs w:val="20"/>
              </w:rPr>
              <w:t>Firma</w:t>
            </w:r>
          </w:p>
        </w:tc>
      </w:tr>
      <w:tr w:rsidR="00BE17C0" w:rsidRPr="00BE17C0" w:rsidTr="0069091D">
        <w:tc>
          <w:tcPr>
            <w:tcW w:w="2378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69091D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69091D" w:rsidRPr="00BE17C0" w:rsidRDefault="0069091D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left w:val="nil"/>
              <w:bottom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left w:val="double" w:sz="4" w:space="0" w:color="auto"/>
              <w:bottom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BE17C0" w:rsidRPr="00BE17C0" w:rsidTr="0069091D">
        <w:tc>
          <w:tcPr>
            <w:tcW w:w="2378" w:type="dxa"/>
            <w:tcBorders>
              <w:top w:val="double" w:sz="4" w:space="0" w:color="auto"/>
              <w:left w:val="nil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40"/>
                <w:szCs w:val="40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uble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tted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067" w:type="dxa"/>
            <w:tcBorders>
              <w:top w:val="double" w:sz="4" w:space="0" w:color="auto"/>
              <w:left w:val="dotted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783" w:type="dxa"/>
            <w:tcBorders>
              <w:top w:val="double" w:sz="4" w:space="0" w:color="auto"/>
              <w:left w:val="double" w:sz="4" w:space="0" w:color="auto"/>
              <w:right w:val="nil"/>
            </w:tcBorders>
          </w:tcPr>
          <w:p w:rsidR="00BE17C0" w:rsidRPr="00BE17C0" w:rsidRDefault="00BE17C0" w:rsidP="00BE17C0">
            <w:pPr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6D6A75" w:rsidRPr="00BE17C0" w:rsidRDefault="006D6A75" w:rsidP="00BE17C0">
      <w:pPr>
        <w:rPr>
          <w:rFonts w:ascii="Verdana" w:hAnsi="Verdana"/>
          <w:sz w:val="22"/>
          <w:szCs w:val="22"/>
        </w:rPr>
      </w:pPr>
    </w:p>
    <w:sectPr w:rsidR="006D6A75" w:rsidRPr="00BE17C0" w:rsidSect="007B7040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682F" w:rsidRDefault="00FC682F">
      <w:r>
        <w:separator/>
      </w:r>
    </w:p>
  </w:endnote>
  <w:endnote w:type="continuationSeparator" w:id="0">
    <w:p w:rsidR="00FC682F" w:rsidRDefault="00FC6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Colle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Carciano</w:t>
          </w:r>
          <w:proofErr w:type="spellEnd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 xml:space="preserve"> – Rosita </w:t>
          </w:r>
          <w:proofErr w:type="spellStart"/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Zafrati</w:t>
          </w:r>
          <w:proofErr w:type="spellEnd"/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  <w:proofErr w:type="gramEnd"/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proofErr w:type="spellStart"/>
          <w:r w:rsidRPr="00FD40C0">
            <w:rPr>
              <w:rFonts w:ascii="Verdana" w:hAnsi="Verdana"/>
              <w:b/>
              <w:i/>
              <w:sz w:val="10"/>
              <w:szCs w:val="10"/>
            </w:rPr>
            <w:t>Iqbal</w:t>
          </w:r>
          <w:proofErr w:type="spellEnd"/>
          <w:r w:rsidRPr="00FD40C0">
            <w:rPr>
              <w:rFonts w:ascii="Verdana" w:hAnsi="Verdana"/>
              <w:b/>
              <w:i/>
              <w:sz w:val="10"/>
              <w:szCs w:val="10"/>
            </w:rPr>
            <w:t xml:space="preserve">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  <w:proofErr w:type="gramEnd"/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proofErr w:type="gramStart"/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  <w:proofErr w:type="gramEnd"/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682F" w:rsidRDefault="00FC682F">
      <w:r>
        <w:separator/>
      </w:r>
    </w:p>
  </w:footnote>
  <w:footnote w:type="continuationSeparator" w:id="0">
    <w:p w:rsidR="00FC682F" w:rsidRDefault="00FC68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F30FC1">
    <w:pPr>
      <w:pStyle w:val="Intestazione"/>
      <w:jc w:val="right"/>
    </w:pPr>
    <w:fldSimple w:instr=" PAGE   \* MERGEFORMAT ">
      <w:r w:rsidR="0069091D">
        <w:rPr>
          <w:noProof/>
        </w:rPr>
        <w:t>2</w:t>
      </w:r>
    </w:fldSimple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proofErr w:type="gramStart"/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  <w:proofErr w:type="gramEnd"/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proofErr w:type="spellStart"/>
          <w:r>
            <w:rPr>
              <w:rFonts w:ascii="Verdana" w:hAnsi="Verdana"/>
              <w:sz w:val="12"/>
              <w:szCs w:val="12"/>
            </w:rPr>
            <w:t>M.I.U.R.</w:t>
          </w:r>
          <w:proofErr w:type="spellEnd"/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proofErr w:type="spellStart"/>
          <w:proofErr w:type="gramStart"/>
          <w:r>
            <w:rPr>
              <w:rFonts w:ascii="Verdana" w:hAnsi="Verdana"/>
              <w:sz w:val="12"/>
              <w:szCs w:val="12"/>
            </w:rPr>
            <w:t>U.S.R.</w:t>
          </w:r>
          <w:proofErr w:type="spellEnd"/>
          <w:proofErr w:type="gramEnd"/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Paolina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, 126 - 00049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proofErr w:type="gramStart"/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  <w:proofErr w:type="gramEnd"/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EE43E0" w:rsidRPr="00EA17D4">
              <w:rPr>
                <w:rStyle w:val="Collegamentoipertestuale"/>
                <w:rFonts w:ascii="Verdana" w:hAnsi="Verdana"/>
                <w:sz w:val="14"/>
                <w:szCs w:val="14"/>
              </w:rPr>
              <w:t>www.ginofelci.it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proofErr w:type="gramStart"/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  <w:proofErr w:type="gramEnd"/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attachedTemplate r:id="rId1"/>
  <w:stylePaneFormatFilter w:val="3F01"/>
  <w:defaultTabStop w:val="708"/>
  <w:hyphenationZone w:val="283"/>
  <w:characterSpacingControl w:val="doNotCompress"/>
  <w:hdrShapeDefaults>
    <o:shapedefaults v:ext="edit" spidmax="87042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0A02"/>
    <w:rsid w:val="000060F8"/>
    <w:rsid w:val="00024A3A"/>
    <w:rsid w:val="00052573"/>
    <w:rsid w:val="00065FDB"/>
    <w:rsid w:val="00095908"/>
    <w:rsid w:val="000C7C2A"/>
    <w:rsid w:val="001427D0"/>
    <w:rsid w:val="00196149"/>
    <w:rsid w:val="001D3E98"/>
    <w:rsid w:val="001F5BCE"/>
    <w:rsid w:val="00201BC9"/>
    <w:rsid w:val="0021055C"/>
    <w:rsid w:val="002971AE"/>
    <w:rsid w:val="002D1BB5"/>
    <w:rsid w:val="002E200E"/>
    <w:rsid w:val="002F5166"/>
    <w:rsid w:val="002F7ED8"/>
    <w:rsid w:val="00314B8F"/>
    <w:rsid w:val="00334216"/>
    <w:rsid w:val="00370E08"/>
    <w:rsid w:val="00383247"/>
    <w:rsid w:val="003D215B"/>
    <w:rsid w:val="003E1CCB"/>
    <w:rsid w:val="00400E02"/>
    <w:rsid w:val="00455F11"/>
    <w:rsid w:val="00481129"/>
    <w:rsid w:val="004B13DA"/>
    <w:rsid w:val="004D530F"/>
    <w:rsid w:val="004E0799"/>
    <w:rsid w:val="0054699D"/>
    <w:rsid w:val="00585FA0"/>
    <w:rsid w:val="005A3115"/>
    <w:rsid w:val="005B4044"/>
    <w:rsid w:val="005E579C"/>
    <w:rsid w:val="005F5D2F"/>
    <w:rsid w:val="0067671B"/>
    <w:rsid w:val="00687E34"/>
    <w:rsid w:val="0069091D"/>
    <w:rsid w:val="006D6A75"/>
    <w:rsid w:val="006E0011"/>
    <w:rsid w:val="006F5AD1"/>
    <w:rsid w:val="00737ED5"/>
    <w:rsid w:val="00753B6C"/>
    <w:rsid w:val="007A2379"/>
    <w:rsid w:val="007A76B4"/>
    <w:rsid w:val="007B7040"/>
    <w:rsid w:val="007D7826"/>
    <w:rsid w:val="008266FF"/>
    <w:rsid w:val="00826BFF"/>
    <w:rsid w:val="008446BF"/>
    <w:rsid w:val="0086303A"/>
    <w:rsid w:val="008B7356"/>
    <w:rsid w:val="008C5F7E"/>
    <w:rsid w:val="008D21DC"/>
    <w:rsid w:val="00906ED8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E17C0"/>
    <w:rsid w:val="00BE26DC"/>
    <w:rsid w:val="00BE7ED4"/>
    <w:rsid w:val="00BF29A2"/>
    <w:rsid w:val="00BF3871"/>
    <w:rsid w:val="00BF585A"/>
    <w:rsid w:val="00C513D9"/>
    <w:rsid w:val="00CC73AD"/>
    <w:rsid w:val="00CE5F02"/>
    <w:rsid w:val="00D81343"/>
    <w:rsid w:val="00DB0E23"/>
    <w:rsid w:val="00DC0A02"/>
    <w:rsid w:val="00E14F8E"/>
    <w:rsid w:val="00E31A82"/>
    <w:rsid w:val="00E54E87"/>
    <w:rsid w:val="00E91BDA"/>
    <w:rsid w:val="00EA17D4"/>
    <w:rsid w:val="00EE43E0"/>
    <w:rsid w:val="00EF224B"/>
    <w:rsid w:val="00F02FC4"/>
    <w:rsid w:val="00F30FC1"/>
    <w:rsid w:val="00F74DE5"/>
    <w:rsid w:val="00F81A94"/>
    <w:rsid w:val="00F84AFA"/>
    <w:rsid w:val="00FA560C"/>
    <w:rsid w:val="00FC3982"/>
    <w:rsid w:val="00FC682F"/>
    <w:rsid w:val="00FD40C0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704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">
    <w:name w:val="Corpo testo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rigente\Desktop\CARTA%20INTESTATA%202017-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2017-2018</Template>
  <TotalTime>1</TotalTime>
  <Pages>2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604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dirigente</dc:creator>
  <cp:lastModifiedBy>dirigente</cp:lastModifiedBy>
  <cp:revision>3</cp:revision>
  <cp:lastPrinted>2017-04-20T10:36:00Z</cp:lastPrinted>
  <dcterms:created xsi:type="dcterms:W3CDTF">2019-04-16T14:42:00Z</dcterms:created>
  <dcterms:modified xsi:type="dcterms:W3CDTF">2019-04-16T14:43:00Z</dcterms:modified>
</cp:coreProperties>
</file>